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C2CF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</w:pPr>
      <w:bookmarkStart w:id="9" w:name="_GoBack"/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华南农业大学优秀毕业生评选审批表</w:t>
      </w:r>
    </w:p>
    <w:bookmarkEnd w:id="9"/>
    <w:p w14:paraId="046EEF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/>
          <w:sz w:val="18"/>
        </w:rPr>
        <w:t>填表日期：       年     月      日</w:t>
      </w:r>
    </w:p>
    <w:tbl>
      <w:tblPr>
        <w:tblStyle w:val="3"/>
        <w:tblpPr w:leftFromText="180" w:rightFromText="180" w:vertAnchor="text" w:horzAnchor="page" w:tblpX="1194" w:tblpY="311"/>
        <w:tblOverlap w:val="never"/>
        <w:tblW w:w="9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"/>
        <w:gridCol w:w="688"/>
        <w:gridCol w:w="2731"/>
        <w:gridCol w:w="1308"/>
        <w:gridCol w:w="1252"/>
        <w:gridCol w:w="1012"/>
        <w:gridCol w:w="1831"/>
      </w:tblGrid>
      <w:tr w14:paraId="3B9E7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06" w:type="dxa"/>
            <w:gridSpan w:val="2"/>
            <w:noWrap w:val="0"/>
            <w:vAlign w:val="top"/>
          </w:tcPr>
          <w:p w14:paraId="7A1154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lang w:val="en-US" w:eastAsia="zh-CN"/>
              </w:rPr>
              <w:t>姓 名</w:t>
            </w:r>
          </w:p>
        </w:tc>
        <w:tc>
          <w:tcPr>
            <w:tcW w:w="2731" w:type="dxa"/>
            <w:noWrap w:val="0"/>
            <w:vAlign w:val="top"/>
          </w:tcPr>
          <w:p w14:paraId="184EA9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308" w:type="dxa"/>
            <w:noWrap w:val="0"/>
            <w:vAlign w:val="top"/>
          </w:tcPr>
          <w:p w14:paraId="5746C0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lang w:val="en-US" w:eastAsia="zh-CN"/>
              </w:rPr>
              <w:t>性 别</w:t>
            </w:r>
          </w:p>
        </w:tc>
        <w:tc>
          <w:tcPr>
            <w:tcW w:w="1252" w:type="dxa"/>
            <w:noWrap w:val="0"/>
            <w:vAlign w:val="top"/>
          </w:tcPr>
          <w:p w14:paraId="47AD9D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012" w:type="dxa"/>
            <w:noWrap w:val="0"/>
            <w:vAlign w:val="top"/>
          </w:tcPr>
          <w:p w14:paraId="22C2B6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lang w:val="en-US" w:eastAsia="zh-CN"/>
              </w:rPr>
              <w:t xml:space="preserve">民 </w:t>
            </w:r>
            <w:r>
              <w:rPr>
                <w:rFonts w:hint="eastAsia" w:asciiTheme="minorEastAsia" w:hAnsiTheme="minorEastAsia" w:cstheme="minorEastAsia"/>
                <w:b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lang w:val="en-US" w:eastAsia="zh-CN"/>
              </w:rPr>
              <w:t>族</w:t>
            </w:r>
          </w:p>
        </w:tc>
        <w:tc>
          <w:tcPr>
            <w:tcW w:w="1831" w:type="dxa"/>
            <w:noWrap w:val="0"/>
            <w:vAlign w:val="top"/>
          </w:tcPr>
          <w:p w14:paraId="70C5304E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53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eastAsia="zh-CN"/>
              </w:rPr>
            </w:pPr>
          </w:p>
        </w:tc>
      </w:tr>
      <w:tr w14:paraId="28F57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406" w:type="dxa"/>
            <w:gridSpan w:val="2"/>
            <w:noWrap w:val="0"/>
            <w:vAlign w:val="top"/>
          </w:tcPr>
          <w:p w14:paraId="73ACE1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lang w:val="en-US" w:eastAsia="zh-CN"/>
              </w:rPr>
              <w:t>学 院</w:t>
            </w:r>
          </w:p>
        </w:tc>
        <w:tc>
          <w:tcPr>
            <w:tcW w:w="4039" w:type="dxa"/>
            <w:gridSpan w:val="2"/>
            <w:noWrap w:val="0"/>
            <w:vAlign w:val="top"/>
          </w:tcPr>
          <w:p w14:paraId="2C04BC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252" w:type="dxa"/>
            <w:noWrap w:val="0"/>
            <w:vAlign w:val="top"/>
          </w:tcPr>
          <w:p w14:paraId="5D11CB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sz w:val="24"/>
                <w:szCs w:val="24"/>
                <w:lang w:val="en-US" w:eastAsia="zh-CN"/>
              </w:rPr>
              <w:t>专  业</w:t>
            </w:r>
          </w:p>
        </w:tc>
        <w:tc>
          <w:tcPr>
            <w:tcW w:w="2843" w:type="dxa"/>
            <w:gridSpan w:val="2"/>
            <w:noWrap w:val="0"/>
            <w:vAlign w:val="top"/>
          </w:tcPr>
          <w:p w14:paraId="6AF0B8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 w14:paraId="5872E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406" w:type="dxa"/>
            <w:gridSpan w:val="2"/>
            <w:noWrap w:val="0"/>
            <w:vAlign w:val="top"/>
          </w:tcPr>
          <w:p w14:paraId="7BBDB4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sz w:val="24"/>
                <w:szCs w:val="24"/>
                <w:lang w:val="en-US" w:eastAsia="zh-CN"/>
              </w:rPr>
              <w:t>班 别</w:t>
            </w:r>
          </w:p>
        </w:tc>
        <w:tc>
          <w:tcPr>
            <w:tcW w:w="4039" w:type="dxa"/>
            <w:gridSpan w:val="2"/>
            <w:noWrap w:val="0"/>
            <w:vAlign w:val="top"/>
          </w:tcPr>
          <w:p w14:paraId="13878B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252" w:type="dxa"/>
            <w:noWrap w:val="0"/>
            <w:vAlign w:val="top"/>
          </w:tcPr>
          <w:p w14:paraId="39DAD3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sz w:val="24"/>
                <w:szCs w:val="24"/>
                <w:lang w:val="en-US" w:eastAsia="zh-CN"/>
              </w:rPr>
              <w:t>学  号</w:t>
            </w:r>
          </w:p>
        </w:tc>
        <w:tc>
          <w:tcPr>
            <w:tcW w:w="2843" w:type="dxa"/>
            <w:gridSpan w:val="2"/>
            <w:noWrap w:val="0"/>
            <w:vAlign w:val="top"/>
          </w:tcPr>
          <w:p w14:paraId="381FF8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 w14:paraId="1DF37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406" w:type="dxa"/>
            <w:gridSpan w:val="2"/>
            <w:noWrap w:val="0"/>
            <w:vAlign w:val="top"/>
          </w:tcPr>
          <w:p w14:paraId="4AF006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4039" w:type="dxa"/>
            <w:gridSpan w:val="2"/>
            <w:noWrap w:val="0"/>
            <w:vAlign w:val="top"/>
          </w:tcPr>
          <w:p w14:paraId="239F66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252" w:type="dxa"/>
            <w:noWrap w:val="0"/>
            <w:vAlign w:val="top"/>
          </w:tcPr>
          <w:p w14:paraId="7F8F6C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2843" w:type="dxa"/>
            <w:gridSpan w:val="2"/>
            <w:noWrap w:val="0"/>
            <w:vAlign w:val="top"/>
          </w:tcPr>
          <w:p w14:paraId="4EED14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 w14:paraId="5D115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406" w:type="dxa"/>
            <w:gridSpan w:val="2"/>
            <w:noWrap w:val="0"/>
            <w:vAlign w:val="top"/>
          </w:tcPr>
          <w:p w14:paraId="50DFB8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lang w:val="en-US" w:eastAsia="zh-CN"/>
              </w:rPr>
              <w:t>学历层次</w:t>
            </w:r>
          </w:p>
        </w:tc>
        <w:tc>
          <w:tcPr>
            <w:tcW w:w="8134" w:type="dxa"/>
            <w:gridSpan w:val="5"/>
            <w:noWrap w:val="0"/>
            <w:vAlign w:val="top"/>
          </w:tcPr>
          <w:p w14:paraId="439F28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Style w:val="5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□ 本科 □ 硕士研究生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 □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博士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研究生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学制：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，毕业时间：  年  月</w:t>
            </w:r>
          </w:p>
        </w:tc>
      </w:tr>
      <w:tr w14:paraId="5C763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406" w:type="dxa"/>
            <w:gridSpan w:val="2"/>
            <w:noWrap w:val="0"/>
            <w:vAlign w:val="top"/>
          </w:tcPr>
          <w:p w14:paraId="135113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lang w:val="en-US" w:eastAsia="zh-CN"/>
              </w:rPr>
              <w:t>申请类别</w:t>
            </w:r>
          </w:p>
        </w:tc>
        <w:tc>
          <w:tcPr>
            <w:tcW w:w="8134" w:type="dxa"/>
            <w:gridSpan w:val="5"/>
            <w:noWrap w:val="0"/>
            <w:vAlign w:val="center"/>
          </w:tcPr>
          <w:p w14:paraId="10D074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□ 优秀本科毕业生 □ 优秀毕业研究生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429CA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406" w:type="dxa"/>
            <w:gridSpan w:val="2"/>
            <w:noWrap w:val="0"/>
            <w:vAlign w:val="center"/>
          </w:tcPr>
          <w:p w14:paraId="2BD64F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sz w:val="24"/>
                <w:szCs w:val="24"/>
                <w:lang w:val="en-US" w:eastAsia="zh-CN"/>
              </w:rPr>
              <w:t>申请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lang w:val="en-US" w:eastAsia="zh-CN"/>
              </w:rPr>
              <w:t>特色荣誉项目</w:t>
            </w:r>
          </w:p>
        </w:tc>
        <w:tc>
          <w:tcPr>
            <w:tcW w:w="8134" w:type="dxa"/>
            <w:gridSpan w:val="5"/>
            <w:noWrap w:val="0"/>
            <w:vAlign w:val="center"/>
          </w:tcPr>
          <w:p w14:paraId="733C8D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Theme="minorEastAsia" w:hAnsiTheme="minorEastAsia" w:cstheme="minorEastAsia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sz w:val="18"/>
                <w:szCs w:val="18"/>
                <w:lang w:val="en-US" w:eastAsia="zh-CN"/>
              </w:rPr>
              <w:t>注：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18"/>
                <w:szCs w:val="18"/>
                <w:lang w:val="en-US" w:eastAsia="zh-CN"/>
              </w:rPr>
              <w:t>“学术科研先锋”“服务奉献先锋”不能同时获得；已获评“百优毕业生”的学生不能获评另外6个特色荣誉项目</w:t>
            </w:r>
          </w:p>
          <w:p w14:paraId="01ADC0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□ 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百优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毕业生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□ </w:t>
            </w:r>
            <w:bookmarkStart w:id="0" w:name="OLE_LINK13"/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矢志建功基层榜样</w:t>
            </w:r>
            <w:bookmarkEnd w:id="0"/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□ </w:t>
            </w:r>
            <w:bookmarkStart w:id="1" w:name="OLE_LINK5"/>
            <w:bookmarkStart w:id="2" w:name="OLE_LINK6"/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矢志从戎</w:t>
            </w:r>
            <w:bookmarkEnd w:id="1"/>
            <w:bookmarkEnd w:id="2"/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报国榜样    </w:t>
            </w:r>
          </w:p>
          <w:p w14:paraId="749E7F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□ </w:t>
            </w:r>
            <w:bookmarkStart w:id="3" w:name="OLE_LINK18"/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创新创业先锋</w:t>
            </w:r>
            <w:bookmarkEnd w:id="3"/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□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学术</w:t>
            </w:r>
            <w:bookmarkStart w:id="4" w:name="OLE_LINK27"/>
            <w:bookmarkStart w:id="5" w:name="OLE_LINK28"/>
            <w:bookmarkStart w:id="6" w:name="OLE_LINK41"/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科研</w:t>
            </w:r>
            <w:bookmarkEnd w:id="4"/>
            <w:bookmarkEnd w:id="5"/>
            <w:bookmarkEnd w:id="6"/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先锋  □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文体竞技先锋  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□ </w:t>
            </w:r>
            <w:bookmarkStart w:id="7" w:name="OLE_LINK42"/>
            <w:bookmarkStart w:id="8" w:name="OLE_LINK43"/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服务奉献</w:t>
            </w:r>
            <w:bookmarkEnd w:id="7"/>
            <w:bookmarkEnd w:id="8"/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先锋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4FBA2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5" w:hRule="atLeast"/>
        </w:trPr>
        <w:tc>
          <w:tcPr>
            <w:tcW w:w="718" w:type="dxa"/>
            <w:noWrap w:val="0"/>
            <w:vAlign w:val="center"/>
          </w:tcPr>
          <w:p w14:paraId="3E81B3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lang w:val="en-US" w:eastAsia="zh-CN"/>
              </w:rPr>
              <w:t>主要事迹简述</w:t>
            </w:r>
          </w:p>
        </w:tc>
        <w:tc>
          <w:tcPr>
            <w:tcW w:w="8822" w:type="dxa"/>
            <w:gridSpan w:val="6"/>
            <w:noWrap w:val="0"/>
            <w:vAlign w:val="top"/>
          </w:tcPr>
          <w:p w14:paraId="67C34E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  <w:p w14:paraId="3B70CC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  <w:p w14:paraId="064CAF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  <w:p w14:paraId="0870DA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  <w:p w14:paraId="1980F1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  <w:p w14:paraId="2EC89D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  <w:p w14:paraId="508756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  <w:p w14:paraId="47E218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  <w:p w14:paraId="3D5AAA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  <w:p w14:paraId="2003E6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  <w:p w14:paraId="555F6C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  <w:p w14:paraId="79BFD1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  <w:p w14:paraId="34D387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  <w:p w14:paraId="05F77A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  <w:p w14:paraId="20D937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  <w:p w14:paraId="41ED33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  <w:p w14:paraId="2872D8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  <w:p w14:paraId="03815A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  <w:p w14:paraId="1838B1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  <w:p w14:paraId="4240A3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  <w:p w14:paraId="7D4802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  <w:p w14:paraId="287AD1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  <w:p w14:paraId="7C5D34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  <w:p w14:paraId="0DC443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 w14:paraId="557BF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8" w:type="dxa"/>
            <w:noWrap w:val="0"/>
            <w:vAlign w:val="center"/>
          </w:tcPr>
          <w:p w14:paraId="0F2B29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default" w:asciiTheme="minorEastAsia" w:hAnsiTheme="minorEastAsia" w:eastAsiaTheme="minorEastAsia" w:cstheme="minorEastAsia"/>
                <w:b/>
                <w:bCs w:val="0"/>
                <w:sz w:val="24"/>
                <w:szCs w:val="24"/>
                <w:lang w:val="en-US" w:eastAsia="zh-CN"/>
              </w:rPr>
              <w:t>个人申请承诺</w:t>
            </w:r>
          </w:p>
        </w:tc>
        <w:tc>
          <w:tcPr>
            <w:tcW w:w="8822" w:type="dxa"/>
            <w:gridSpan w:val="6"/>
            <w:shd w:val="clear" w:color="auto" w:fill="FFFFFF"/>
            <w:noWrap w:val="0"/>
            <w:vAlign w:val="center"/>
          </w:tcPr>
          <w:p w14:paraId="387650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80" w:firstLineChars="200"/>
              <w:jc w:val="left"/>
              <w:textAlignment w:val="auto"/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本人承诺所填信息及提交材料真实有效，符合《华南农业大学优秀毕业生评选办法》及学院实施细则。如有虚假，自愿取消资格并承担责任。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                   </w:t>
            </w:r>
          </w:p>
          <w:p w14:paraId="76D5BC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2640" w:firstLineChars="1100"/>
              <w:jc w:val="left"/>
              <w:textAlignment w:val="auto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申请人签名：__________ 日期：____年____月____日</w:t>
            </w:r>
          </w:p>
        </w:tc>
      </w:tr>
      <w:tr w14:paraId="37905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5" w:hRule="atLeast"/>
        </w:trPr>
        <w:tc>
          <w:tcPr>
            <w:tcW w:w="718" w:type="dxa"/>
            <w:shd w:val="clear" w:color="auto" w:fill="auto"/>
            <w:noWrap w:val="0"/>
            <w:vAlign w:val="center"/>
          </w:tcPr>
          <w:p w14:paraId="0C89A7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lang w:val="en-US" w:eastAsia="zh-CN"/>
              </w:rPr>
              <w:t>学院推荐意见</w:t>
            </w:r>
          </w:p>
        </w:tc>
        <w:tc>
          <w:tcPr>
            <w:tcW w:w="8822" w:type="dxa"/>
            <w:gridSpan w:val="6"/>
            <w:shd w:val="clear" w:color="auto" w:fill="auto"/>
            <w:noWrap w:val="0"/>
            <w:vAlign w:val="top"/>
          </w:tcPr>
          <w:p w14:paraId="13B673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80" w:firstLineChars="200"/>
              <w:jc w:val="left"/>
              <w:textAlignment w:val="auto"/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同意推荐该同学参评“华南农业大学优秀毕业生”及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以下特色荣誉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评选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：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□ 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百优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毕业生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□ 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矢志建功基层榜样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□ 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矢志从戎报国榜样    </w:t>
            </w:r>
          </w:p>
          <w:p w14:paraId="08F375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□ 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创新创业先锋 □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学术科研先锋  □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文体竞技先锋  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□ 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服务奉献先锋</w:t>
            </w:r>
          </w:p>
          <w:p w14:paraId="0E8CD6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  <w:p w14:paraId="0BF628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2280" w:firstLineChars="95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学院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盖章：        年    月    日</w:t>
            </w:r>
          </w:p>
        </w:tc>
      </w:tr>
      <w:tr w14:paraId="2CE6A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8" w:type="dxa"/>
            <w:shd w:val="clear" w:color="auto" w:fill="auto"/>
            <w:noWrap w:val="0"/>
            <w:vAlign w:val="center"/>
          </w:tcPr>
          <w:p w14:paraId="638A52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lang w:val="en-US" w:eastAsia="zh-CN"/>
              </w:rPr>
              <w:t>学校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</w:rPr>
              <w:t>审批结果</w:t>
            </w:r>
          </w:p>
        </w:tc>
        <w:tc>
          <w:tcPr>
            <w:tcW w:w="8822" w:type="dxa"/>
            <w:gridSpan w:val="6"/>
            <w:shd w:val="clear" w:color="auto" w:fill="auto"/>
            <w:noWrap w:val="0"/>
            <w:vAlign w:val="top"/>
          </w:tcPr>
          <w:p w14:paraId="227BF2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80"/>
              <w:jc w:val="left"/>
              <w:textAlignment w:val="auto"/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经校奖助学评审领导小组研究审定，公示无异议后，同意授予该同学“华南农业大学优秀毕业生”荣誉称号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，并同时授予以下特色荣誉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称号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：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□ 百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优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毕业生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□ 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矢志建功基层榜样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□ 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矢志从戎报国榜样</w:t>
            </w:r>
          </w:p>
          <w:p w14:paraId="1429F8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□ 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创新创业先锋 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□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学术科研先锋    □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文体竞技先锋     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□ 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服务奉献先锋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 </w:t>
            </w:r>
          </w:p>
          <w:p w14:paraId="13A294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  <w:p w14:paraId="46237E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 xml:space="preserve">                                学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盖章：        年    月    日</w:t>
            </w:r>
          </w:p>
        </w:tc>
      </w:tr>
    </w:tbl>
    <w:p w14:paraId="224E5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32"/>
          <w:szCs w:val="32"/>
        </w:rPr>
      </w:pPr>
      <w:r>
        <w:rPr>
          <w:rFonts w:ascii="Segoe UI" w:hAnsi="Segoe UI" w:eastAsia="Segoe UI" w:cs="Segoe UI"/>
          <w:i w:val="0"/>
          <w:iCs w:val="0"/>
          <w:caps w:val="0"/>
          <w:color w:val="404040"/>
          <w:spacing w:val="0"/>
          <w:sz w:val="19"/>
          <w:szCs w:val="19"/>
          <w:shd w:val="clear" w:fill="FFFFFF"/>
        </w:rPr>
        <w:t>备注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19"/>
          <w:szCs w:val="19"/>
          <w:shd w:val="clear" w:fill="FFFFFF"/>
          <w:lang w:eastAsia="zh-CN"/>
        </w:rPr>
        <w:t>：</w:t>
      </w:r>
      <w:r>
        <w:rPr>
          <w:rFonts w:ascii="Segoe UI" w:hAnsi="Segoe UI" w:eastAsia="Segoe UI" w:cs="Segoe UI"/>
          <w:i w:val="0"/>
          <w:iCs w:val="0"/>
          <w:caps w:val="0"/>
          <w:color w:val="404040"/>
          <w:spacing w:val="0"/>
          <w:sz w:val="19"/>
          <w:szCs w:val="19"/>
          <w:shd w:val="clear" w:fill="FFFFFF"/>
        </w:rPr>
        <w:t>表格内容需严格控制在双面打印的1张A4纸范围内（正反两面合计）</w:t>
      </w:r>
    </w:p>
    <w:sectPr>
      <w:pgSz w:w="11906" w:h="16838"/>
      <w:pgMar w:top="820" w:right="1080" w:bottom="898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DE588C11-98A0-406E-89C2-F966430ACEC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CAF19AC6-9B37-4E95-905A-3FAB3E28955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68DA411D-2D07-4B26-A11D-4E89F0314ED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9BE36BB3-CE6F-4DD2-B68C-AAE5EC357CAD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C141242E-ED56-4C8D-83C5-61DC10357572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6" w:fontKey="{C0BF7CBC-95CC-4FA9-B370-541BA68DCB3E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7" w:fontKey="{94B4375A-8E27-459D-9D3E-C439FEE0B353}"/>
  </w:font>
  <w:font w:name="WPSEMBED7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lYzU0ZWY2OTk0M2IwOGI2OGY0MWEzNDNiOWM4ODYifQ=="/>
  </w:docVars>
  <w:rsids>
    <w:rsidRoot w:val="29A82FA9"/>
    <w:rsid w:val="02EC685C"/>
    <w:rsid w:val="05872BAE"/>
    <w:rsid w:val="060F3C56"/>
    <w:rsid w:val="073C2862"/>
    <w:rsid w:val="0BD82310"/>
    <w:rsid w:val="0CCB568C"/>
    <w:rsid w:val="142C45C0"/>
    <w:rsid w:val="14960E2C"/>
    <w:rsid w:val="164F4D8B"/>
    <w:rsid w:val="1D197700"/>
    <w:rsid w:val="1D6C3651"/>
    <w:rsid w:val="216D44D2"/>
    <w:rsid w:val="222609C1"/>
    <w:rsid w:val="25E11E3D"/>
    <w:rsid w:val="27020335"/>
    <w:rsid w:val="28CB683F"/>
    <w:rsid w:val="29A82FA9"/>
    <w:rsid w:val="29CD2BCE"/>
    <w:rsid w:val="2F0E4089"/>
    <w:rsid w:val="313A7843"/>
    <w:rsid w:val="357E4F14"/>
    <w:rsid w:val="49AA3F01"/>
    <w:rsid w:val="4AA13A90"/>
    <w:rsid w:val="4B493204"/>
    <w:rsid w:val="4EB64BD7"/>
    <w:rsid w:val="56A53894"/>
    <w:rsid w:val="57C6153C"/>
    <w:rsid w:val="5B4C31C6"/>
    <w:rsid w:val="5CE45005"/>
    <w:rsid w:val="5E453CC5"/>
    <w:rsid w:val="65272484"/>
    <w:rsid w:val="69731E41"/>
    <w:rsid w:val="6A4E44FB"/>
    <w:rsid w:val="6CC87B57"/>
    <w:rsid w:val="75915029"/>
    <w:rsid w:val="76EC2FDC"/>
    <w:rsid w:val="7B4E1B6F"/>
    <w:rsid w:val="7B7A3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Other|1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0"/>
      <w:jc w:val="left"/>
    </w:pPr>
    <w:rPr>
      <w:rFonts w:hint="eastAsia" w:ascii="宋体" w:hAnsi="宋体" w:eastAsia="宋体" w:cs="宋体"/>
      <w:color w:val="000000"/>
      <w:spacing w:val="0"/>
      <w:kern w:val="0"/>
      <w:sz w:val="22"/>
      <w:szCs w:val="2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Y.LI\AppData\Roaming\kingsoft\office6\templates\download\d1cc5c7c-a49e-48d3-8f7c-a843ca314898\&#23398;&#26657;&#20248;&#31168;&#27605;&#19994;&#29983;&#35780;&#23457;&#3492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学校优秀毕业生评审表.docx</Template>
  <Pages>2</Pages>
  <Words>558</Words>
  <Characters>577</Characters>
  <Lines>1</Lines>
  <Paragraphs>1</Paragraphs>
  <TotalTime>14</TotalTime>
  <ScaleCrop>false</ScaleCrop>
  <LinksUpToDate>false</LinksUpToDate>
  <CharactersWithSpaces>784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2025-05-05T08:00:00Z</dcterms:created>
  <dc:creator>李丹莹</dc:creator>
  <cp:lastModifiedBy>acelde</cp:lastModifiedBy>
  <cp:lastPrinted>2025-05-06T00:26:00Z</cp:lastPrinted>
  <dcterms:modified xsi:type="dcterms:W3CDTF">2026-04-15T10:19:16Z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D1B6DA6A3FD047CC932F247CEB8823FE_13</vt:lpwstr>
  </property>
  <property fmtid="{D5CDD505-2E9C-101B-9397-08002B2CF9AE}" pid="4" name="KSOTemplateUUID">
    <vt:lpwstr>v1.0_mb_Q31ct6aLKHBYYvB637rk5A==</vt:lpwstr>
  </property>
  <property fmtid="{D5CDD505-2E9C-101B-9397-08002B2CF9AE}" pid="5" name="KSOTemplateDocerSaveRecord">
    <vt:lpwstr>eyJoZGlkIjoiOGIyMGU5ZmM4ZmM2NzcyNDYwZGMxMjI5Njc2OWJiMmYiLCJ1c2VySWQiOiI0NjM5ODUwMTUifQ==</vt:lpwstr>
  </property>
</Properties>
</file>